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EEDB" w14:textId="77777777" w:rsidR="005C1337" w:rsidRPr="005C1337" w:rsidRDefault="005C1337" w:rsidP="005C1337">
      <w:pPr>
        <w:rPr>
          <w:rFonts w:ascii="Calibri" w:hAnsi="Calibri" w:cs="Calibri"/>
          <w:color w:val="EE0000"/>
        </w:rPr>
      </w:pPr>
      <w:r w:rsidRPr="005C1337">
        <w:rPr>
          <w:rFonts w:ascii="Calibri" w:hAnsi="Calibri" w:cs="Calibri"/>
          <w:color w:val="EE0000"/>
        </w:rPr>
        <w:t>This template is provided to assist you in preparing your abstract. Using the instructions below, write your abstract in this document. Once completed, copy and paste it into the appropriate field in the online submission portal.</w:t>
      </w:r>
    </w:p>
    <w:p w14:paraId="558AA68C" w14:textId="77777777" w:rsidR="005C1337" w:rsidRPr="005C1337" w:rsidRDefault="005C1337" w:rsidP="005C1337">
      <w:pPr>
        <w:rPr>
          <w:rFonts w:ascii="Calibri" w:hAnsi="Calibri" w:cs="Calibri"/>
          <w:color w:val="EE0000"/>
        </w:rPr>
      </w:pPr>
    </w:p>
    <w:p w14:paraId="39AE2FB6" w14:textId="77777777" w:rsidR="005C1337" w:rsidRPr="005C1337" w:rsidRDefault="005C1337" w:rsidP="005C1337">
      <w:pPr>
        <w:rPr>
          <w:rFonts w:ascii="Calibri" w:hAnsi="Calibri" w:cs="Calibri"/>
          <w:color w:val="EE0000"/>
        </w:rPr>
      </w:pPr>
      <w:r w:rsidRPr="005C1337">
        <w:rPr>
          <w:rFonts w:ascii="Calibri" w:hAnsi="Calibri" w:cs="Calibri"/>
          <w:color w:val="EE0000"/>
        </w:rPr>
        <w:t>Please note: Do not include the presentation title, author(s)/presenter name(s), or biographies in your abstract. Separate fields are provided in the submission portal for this information.</w:t>
      </w:r>
    </w:p>
    <w:p w14:paraId="5C70BD68" w14:textId="77777777" w:rsidR="005C1337" w:rsidRPr="005C1337" w:rsidRDefault="005C1337" w:rsidP="005C1337">
      <w:pPr>
        <w:rPr>
          <w:rFonts w:ascii="Calibri" w:hAnsi="Calibri" w:cs="Calibri"/>
          <w:color w:val="EE0000"/>
        </w:rPr>
      </w:pPr>
    </w:p>
    <w:p w14:paraId="6A691F06" w14:textId="77777777" w:rsidR="005C1337" w:rsidRPr="005C1337" w:rsidRDefault="005C1337" w:rsidP="005C1337">
      <w:pPr>
        <w:rPr>
          <w:rFonts w:ascii="Calibri" w:hAnsi="Calibri" w:cs="Calibri"/>
          <w:b/>
          <w:bCs/>
          <w:color w:val="EE0000"/>
        </w:rPr>
      </w:pPr>
      <w:r w:rsidRPr="005C1337">
        <w:rPr>
          <w:rFonts w:ascii="Calibri" w:hAnsi="Calibri" w:cs="Calibri"/>
          <w:b/>
          <w:bCs/>
          <w:color w:val="EE0000"/>
        </w:rPr>
        <w:t>Abstract Instructions</w:t>
      </w:r>
    </w:p>
    <w:p w14:paraId="5DD81513"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Abstracts must not exceed 500 words.</w:t>
      </w:r>
    </w:p>
    <w:p w14:paraId="45AD6952"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Ensure your abstract is grammatically correct and free from spelling or formatting errors.</w:t>
      </w:r>
    </w:p>
    <w:p w14:paraId="28AE4C74"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Use single line spacing throughout.</w:t>
      </w:r>
    </w:p>
    <w:p w14:paraId="41B7B391"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Spell out abbreviations in full on first use, followed by the abbreviation in brackets where applicable.</w:t>
      </w:r>
    </w:p>
    <w:p w14:paraId="3F7088B5"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Capitalise the first letter of trade names.</w:t>
      </w:r>
    </w:p>
    <w:p w14:paraId="5B396916"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Abstracts must not contain references, tables, or figures.</w:t>
      </w:r>
    </w:p>
    <w:p w14:paraId="448148F5"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Leave one blank line between paragraphs.</w:t>
      </w:r>
    </w:p>
    <w:p w14:paraId="2ED8C249" w14:textId="77777777" w:rsidR="005C1337" w:rsidRP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Once completed, copy and paste your abstract into the online submission portal.</w:t>
      </w:r>
    </w:p>
    <w:p w14:paraId="4CA237D8" w14:textId="77777777" w:rsidR="005C1337" w:rsidRDefault="005C1337" w:rsidP="005C1337">
      <w:pPr>
        <w:pStyle w:val="ListParagraph"/>
        <w:numPr>
          <w:ilvl w:val="0"/>
          <w:numId w:val="4"/>
        </w:numPr>
        <w:rPr>
          <w:rFonts w:ascii="Calibri" w:hAnsi="Calibri" w:cs="Calibri"/>
          <w:color w:val="EE0000"/>
        </w:rPr>
      </w:pPr>
      <w:r w:rsidRPr="005C1337">
        <w:rPr>
          <w:rFonts w:ascii="Calibri" w:hAnsi="Calibri" w:cs="Calibri"/>
          <w:color w:val="EE0000"/>
        </w:rPr>
        <w:t>Accepted abstracts will be published exactly as submitted.</w:t>
      </w:r>
    </w:p>
    <w:p w14:paraId="5552015C" w14:textId="77777777" w:rsidR="005C1337" w:rsidRDefault="005C1337" w:rsidP="005C1337">
      <w:pPr>
        <w:rPr>
          <w:rFonts w:ascii="Calibri" w:hAnsi="Calibri" w:cs="Calibri"/>
          <w:color w:val="EE0000"/>
        </w:rPr>
      </w:pPr>
    </w:p>
    <w:p w14:paraId="4DB7004F" w14:textId="77777777" w:rsidR="005C1337" w:rsidRPr="005C1337" w:rsidRDefault="005C1337" w:rsidP="005C1337">
      <w:pPr>
        <w:pBdr>
          <w:bottom w:val="single" w:sz="4" w:space="1" w:color="auto"/>
        </w:pBdr>
        <w:rPr>
          <w:rFonts w:ascii="Calibri" w:hAnsi="Calibri" w:cs="Calibri"/>
          <w:color w:val="EE0000"/>
        </w:rPr>
      </w:pPr>
    </w:p>
    <w:p w14:paraId="702B9DB6" w14:textId="77777777" w:rsidR="005C1337" w:rsidRPr="005C1337" w:rsidRDefault="005C1337" w:rsidP="005C1337">
      <w:pPr>
        <w:rPr>
          <w:rFonts w:ascii="Calibri" w:hAnsi="Calibri" w:cs="Calibri"/>
        </w:rPr>
      </w:pPr>
    </w:p>
    <w:p w14:paraId="1089076B" w14:textId="77777777" w:rsidR="005C1337" w:rsidRPr="005C1337" w:rsidRDefault="005C1337" w:rsidP="005C1337">
      <w:pPr>
        <w:rPr>
          <w:rFonts w:ascii="Calibri" w:hAnsi="Calibri" w:cs="Calibri"/>
        </w:rPr>
      </w:pPr>
    </w:p>
    <w:p w14:paraId="2309A093" w14:textId="2743D413" w:rsidR="008D791A" w:rsidRPr="005C1337" w:rsidRDefault="00F60892" w:rsidP="005C1337">
      <w:pPr>
        <w:rPr>
          <w:rFonts w:ascii="Calibri" w:hAnsi="Calibri" w:cs="Calibri"/>
        </w:rPr>
      </w:pPr>
      <w:r w:rsidRPr="005C1337">
        <w:rPr>
          <w:rFonts w:ascii="Calibri" w:hAnsi="Calibri" w:cs="Calibri"/>
        </w:rPr>
        <w:fldChar w:fldCharType="begin"/>
      </w:r>
      <w:r w:rsidRPr="005C1337">
        <w:rPr>
          <w:rFonts w:ascii="Calibri" w:hAnsi="Calibri" w:cs="Calibri"/>
        </w:rPr>
        <w:instrText xml:space="preserve"> MACROBUTTON  AcceptAllChangesInDocAndStopTracking "[Click here and enter your abstract]" </w:instrText>
      </w:r>
      <w:r w:rsidRPr="005C1337">
        <w:rPr>
          <w:rFonts w:ascii="Calibri" w:hAnsi="Calibri" w:cs="Calibri"/>
        </w:rPr>
        <w:fldChar w:fldCharType="end"/>
      </w:r>
    </w:p>
    <w:p w14:paraId="4361FE05" w14:textId="77777777" w:rsidR="008D791A" w:rsidRPr="005C1337" w:rsidRDefault="008D791A" w:rsidP="005C1337">
      <w:pPr>
        <w:rPr>
          <w:rFonts w:ascii="Calibri" w:hAnsi="Calibri" w:cs="Calibri"/>
        </w:rPr>
      </w:pPr>
    </w:p>
    <w:p w14:paraId="57354C4D" w14:textId="77777777" w:rsidR="00AE43D8" w:rsidRPr="005C1337" w:rsidRDefault="00AE43D8" w:rsidP="005C1337">
      <w:pPr>
        <w:rPr>
          <w:rFonts w:ascii="Calibri" w:hAnsi="Calibri" w:cs="Calibri"/>
        </w:rPr>
      </w:pPr>
    </w:p>
    <w:p w14:paraId="214007EF" w14:textId="042C976E" w:rsidR="005C1337" w:rsidRPr="005C1337" w:rsidRDefault="005C1337" w:rsidP="005C1337">
      <w:pPr>
        <w:rPr>
          <w:rFonts w:ascii="Calibri" w:hAnsi="Calibri" w:cs="Calibri"/>
        </w:rPr>
      </w:pPr>
    </w:p>
    <w:sectPr w:rsidR="005C1337" w:rsidRPr="005C1337" w:rsidSect="0022588C">
      <w:pgSz w:w="11906" w:h="16838"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E0926" w14:textId="77777777" w:rsidR="0019121C" w:rsidRDefault="0019121C" w:rsidP="00E811E3">
      <w:r>
        <w:separator/>
      </w:r>
    </w:p>
  </w:endnote>
  <w:endnote w:type="continuationSeparator" w:id="0">
    <w:p w14:paraId="28D4029D" w14:textId="77777777" w:rsidR="0019121C" w:rsidRDefault="0019121C" w:rsidP="00E81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BB74A" w14:textId="77777777" w:rsidR="0019121C" w:rsidRDefault="0019121C" w:rsidP="00E811E3">
      <w:r>
        <w:separator/>
      </w:r>
    </w:p>
  </w:footnote>
  <w:footnote w:type="continuationSeparator" w:id="0">
    <w:p w14:paraId="69708D1C" w14:textId="77777777" w:rsidR="0019121C" w:rsidRDefault="0019121C" w:rsidP="00E811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426AB"/>
    <w:multiLevelType w:val="hybridMultilevel"/>
    <w:tmpl w:val="6944F3D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17056E"/>
    <w:multiLevelType w:val="hybridMultilevel"/>
    <w:tmpl w:val="F490C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9205CD"/>
    <w:multiLevelType w:val="multilevel"/>
    <w:tmpl w:val="5FD2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EC4231"/>
    <w:multiLevelType w:val="multilevel"/>
    <w:tmpl w:val="413E548A"/>
    <w:lvl w:ilvl="0">
      <w:start w:val="1"/>
      <w:numFmt w:val="decimal"/>
      <w:pStyle w:val="references"/>
      <w:isLgl/>
      <w:lvlText w:val="(%1)"/>
      <w:lvlJc w:val="left"/>
      <w:pPr>
        <w:tabs>
          <w:tab w:val="num" w:pos="360"/>
        </w:tabs>
        <w:ind w:left="360" w:hanging="360"/>
      </w:pPr>
      <w:rPr>
        <w:rFonts w:hint="default"/>
      </w:rPr>
    </w:lvl>
    <w:lvl w:ilvl="1">
      <w:start w:val="1"/>
      <w:numFmt w:val="decimal"/>
      <w:isLgl/>
      <w:lvlText w:val="%1.%2."/>
      <w:lvlJc w:val="left"/>
      <w:pPr>
        <w:tabs>
          <w:tab w:val="num" w:pos="792"/>
        </w:tabs>
        <w:ind w:left="792" w:hanging="792"/>
      </w:pPr>
      <w:rPr>
        <w:rFonts w:hint="default"/>
      </w:rPr>
    </w:lvl>
    <w:lvl w:ilvl="2">
      <w:start w:val="1"/>
      <w:numFmt w:val="lowerLetter"/>
      <w:pStyle w:val="Heading3"/>
      <w:lvlText w:val="(%3) "/>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23921947">
    <w:abstractNumId w:val="3"/>
  </w:num>
  <w:num w:numId="2" w16cid:durableId="1486319556">
    <w:abstractNumId w:val="0"/>
  </w:num>
  <w:num w:numId="3" w16cid:durableId="660936691">
    <w:abstractNumId w:val="2"/>
  </w:num>
  <w:num w:numId="4" w16cid:durableId="2048985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04"/>
    <w:rsid w:val="0000756B"/>
    <w:rsid w:val="00007CEF"/>
    <w:rsid w:val="00031BE6"/>
    <w:rsid w:val="0005482F"/>
    <w:rsid w:val="00097B0F"/>
    <w:rsid w:val="000D6E12"/>
    <w:rsid w:val="00127D86"/>
    <w:rsid w:val="00166D8F"/>
    <w:rsid w:val="0017558D"/>
    <w:rsid w:val="0019121C"/>
    <w:rsid w:val="00203279"/>
    <w:rsid w:val="0022588C"/>
    <w:rsid w:val="002A382C"/>
    <w:rsid w:val="00335901"/>
    <w:rsid w:val="003A611F"/>
    <w:rsid w:val="003B7760"/>
    <w:rsid w:val="003D4F0C"/>
    <w:rsid w:val="00400FA1"/>
    <w:rsid w:val="00427804"/>
    <w:rsid w:val="004904E8"/>
    <w:rsid w:val="00494107"/>
    <w:rsid w:val="0049741D"/>
    <w:rsid w:val="004975E2"/>
    <w:rsid w:val="004C690D"/>
    <w:rsid w:val="004F41E9"/>
    <w:rsid w:val="00546A43"/>
    <w:rsid w:val="0058690D"/>
    <w:rsid w:val="005C1337"/>
    <w:rsid w:val="006E5888"/>
    <w:rsid w:val="00707CFD"/>
    <w:rsid w:val="00783A4A"/>
    <w:rsid w:val="007861D9"/>
    <w:rsid w:val="007B3F92"/>
    <w:rsid w:val="00815013"/>
    <w:rsid w:val="008439E6"/>
    <w:rsid w:val="008611D0"/>
    <w:rsid w:val="008B5DBD"/>
    <w:rsid w:val="008D791A"/>
    <w:rsid w:val="008E0315"/>
    <w:rsid w:val="00971CDD"/>
    <w:rsid w:val="00A17878"/>
    <w:rsid w:val="00AE43D8"/>
    <w:rsid w:val="00AE47E2"/>
    <w:rsid w:val="00AF15A4"/>
    <w:rsid w:val="00AF78C3"/>
    <w:rsid w:val="00B11338"/>
    <w:rsid w:val="00C90FD0"/>
    <w:rsid w:val="00CC36BD"/>
    <w:rsid w:val="00D01A48"/>
    <w:rsid w:val="00D76F75"/>
    <w:rsid w:val="00E51247"/>
    <w:rsid w:val="00E811E3"/>
    <w:rsid w:val="00F31F5A"/>
    <w:rsid w:val="00F376B2"/>
    <w:rsid w:val="00F40119"/>
    <w:rsid w:val="00F60892"/>
    <w:rsid w:val="00F85B50"/>
    <w:rsid w:val="00FB145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6F489"/>
  <w15:chartTrackingRefBased/>
  <w15:docId w15:val="{B30024BD-CC62-4A1B-8962-E6D0BB71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315"/>
    <w:pPr>
      <w:autoSpaceDE w:val="0"/>
      <w:autoSpaceDN w:val="0"/>
    </w:pPr>
    <w:rPr>
      <w:sz w:val="22"/>
      <w:szCs w:val="22"/>
      <w:lang w:eastAsia="en-US" w:bidi="ar-SA"/>
    </w:rPr>
  </w:style>
  <w:style w:type="paragraph" w:styleId="Heading1">
    <w:name w:val="heading 1"/>
    <w:basedOn w:val="Normal"/>
    <w:next w:val="Normal"/>
    <w:autoRedefine/>
    <w:qFormat/>
    <w:rsid w:val="002A382C"/>
    <w:pPr>
      <w:keepNext/>
      <w:spacing w:after="120"/>
      <w:outlineLvl w:val="0"/>
    </w:pPr>
    <w:rPr>
      <w:b/>
      <w:bCs/>
    </w:rPr>
  </w:style>
  <w:style w:type="paragraph" w:styleId="Heading2">
    <w:name w:val="heading 2"/>
    <w:basedOn w:val="Normal"/>
    <w:next w:val="Normal"/>
    <w:autoRedefine/>
    <w:qFormat/>
    <w:rsid w:val="002A382C"/>
    <w:pPr>
      <w:keepNext/>
      <w:outlineLvl w:val="1"/>
    </w:pPr>
    <w:rPr>
      <w:i/>
      <w:iCs/>
    </w:rPr>
  </w:style>
  <w:style w:type="paragraph" w:styleId="Heading3">
    <w:name w:val="heading 3"/>
    <w:basedOn w:val="Normal"/>
    <w:next w:val="Normal"/>
    <w:qFormat/>
    <w:rsid w:val="008E0315"/>
    <w:pPr>
      <w:keepNext/>
      <w:numPr>
        <w:ilvl w:val="2"/>
        <w:numId w:val="1"/>
      </w:numPr>
      <w:spacing w:before="240" w:after="60"/>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0315"/>
    <w:rPr>
      <w:color w:val="0000FF"/>
      <w:u w:val="single"/>
    </w:rPr>
  </w:style>
  <w:style w:type="paragraph" w:customStyle="1" w:styleId="author">
    <w:name w:val="author"/>
    <w:basedOn w:val="Normal"/>
    <w:next w:val="Normal"/>
    <w:autoRedefine/>
    <w:rsid w:val="008E0315"/>
  </w:style>
  <w:style w:type="paragraph" w:customStyle="1" w:styleId="address">
    <w:name w:val="address"/>
    <w:basedOn w:val="Normal"/>
    <w:next w:val="Normal"/>
    <w:rsid w:val="008E0315"/>
    <w:rPr>
      <w:sz w:val="18"/>
    </w:rPr>
  </w:style>
  <w:style w:type="paragraph" w:styleId="Title">
    <w:name w:val="Title"/>
    <w:basedOn w:val="Normal"/>
    <w:next w:val="Normal"/>
    <w:autoRedefine/>
    <w:qFormat/>
    <w:rsid w:val="002A382C"/>
    <w:pPr>
      <w:spacing w:after="120"/>
      <w:outlineLvl w:val="0"/>
    </w:pPr>
    <w:rPr>
      <w:b/>
      <w:bCs/>
      <w:kern w:val="28"/>
      <w:sz w:val="28"/>
      <w:szCs w:val="28"/>
    </w:rPr>
  </w:style>
  <w:style w:type="paragraph" w:styleId="Caption">
    <w:name w:val="caption"/>
    <w:basedOn w:val="Normal"/>
    <w:next w:val="Normal"/>
    <w:qFormat/>
    <w:rsid w:val="008E0315"/>
    <w:pPr>
      <w:spacing w:before="120" w:after="120"/>
    </w:pPr>
    <w:rPr>
      <w:b/>
      <w:bCs/>
      <w:sz w:val="20"/>
      <w:szCs w:val="20"/>
    </w:rPr>
  </w:style>
  <w:style w:type="paragraph" w:styleId="BalloonText">
    <w:name w:val="Balloon Text"/>
    <w:basedOn w:val="Normal"/>
    <w:semiHidden/>
    <w:rsid w:val="00815013"/>
    <w:rPr>
      <w:rFonts w:ascii="Tahoma" w:hAnsi="Tahoma" w:cs="Tahoma"/>
      <w:sz w:val="16"/>
      <w:szCs w:val="16"/>
    </w:rPr>
  </w:style>
  <w:style w:type="paragraph" w:customStyle="1" w:styleId="references">
    <w:name w:val="references"/>
    <w:basedOn w:val="Normal"/>
    <w:autoRedefine/>
    <w:rsid w:val="008E0315"/>
    <w:pPr>
      <w:numPr>
        <w:numId w:val="1"/>
      </w:numPr>
      <w:tabs>
        <w:tab w:val="clear" w:pos="360"/>
      </w:tabs>
      <w:ind w:left="357" w:hanging="357"/>
    </w:pPr>
  </w:style>
  <w:style w:type="paragraph" w:styleId="Header">
    <w:name w:val="header"/>
    <w:basedOn w:val="Normal"/>
    <w:link w:val="HeaderChar"/>
    <w:rsid w:val="00E811E3"/>
    <w:pPr>
      <w:tabs>
        <w:tab w:val="center" w:pos="4513"/>
        <w:tab w:val="right" w:pos="9026"/>
      </w:tabs>
    </w:pPr>
  </w:style>
  <w:style w:type="character" w:customStyle="1" w:styleId="HeaderChar">
    <w:name w:val="Header Char"/>
    <w:basedOn w:val="DefaultParagraphFont"/>
    <w:link w:val="Header"/>
    <w:rsid w:val="00E811E3"/>
    <w:rPr>
      <w:sz w:val="22"/>
      <w:szCs w:val="22"/>
      <w:lang w:eastAsia="en-US" w:bidi="ar-SA"/>
    </w:rPr>
  </w:style>
  <w:style w:type="paragraph" w:styleId="Footer">
    <w:name w:val="footer"/>
    <w:basedOn w:val="Normal"/>
    <w:link w:val="FooterChar"/>
    <w:rsid w:val="00E811E3"/>
    <w:pPr>
      <w:tabs>
        <w:tab w:val="center" w:pos="4513"/>
        <w:tab w:val="right" w:pos="9026"/>
      </w:tabs>
    </w:pPr>
  </w:style>
  <w:style w:type="character" w:customStyle="1" w:styleId="FooterChar">
    <w:name w:val="Footer Char"/>
    <w:basedOn w:val="DefaultParagraphFont"/>
    <w:link w:val="Footer"/>
    <w:rsid w:val="00E811E3"/>
    <w:rPr>
      <w:sz w:val="22"/>
      <w:szCs w:val="22"/>
      <w:lang w:eastAsia="en-US" w:bidi="ar-SA"/>
    </w:rPr>
  </w:style>
  <w:style w:type="paragraph" w:styleId="ListParagraph">
    <w:name w:val="List Paragraph"/>
    <w:basedOn w:val="Normal"/>
    <w:uiPriority w:val="34"/>
    <w:qFormat/>
    <w:rsid w:val="005C1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4934">
      <w:bodyDiv w:val="1"/>
      <w:marLeft w:val="0"/>
      <w:marRight w:val="0"/>
      <w:marTop w:val="0"/>
      <w:marBottom w:val="0"/>
      <w:divBdr>
        <w:top w:val="none" w:sz="0" w:space="0" w:color="auto"/>
        <w:left w:val="none" w:sz="0" w:space="0" w:color="auto"/>
        <w:bottom w:val="none" w:sz="0" w:space="0" w:color="auto"/>
        <w:right w:val="none" w:sz="0" w:space="0" w:color="auto"/>
      </w:divBdr>
    </w:div>
    <w:div w:id="689450788">
      <w:bodyDiv w:val="1"/>
      <w:marLeft w:val="0"/>
      <w:marRight w:val="0"/>
      <w:marTop w:val="0"/>
      <w:marBottom w:val="0"/>
      <w:divBdr>
        <w:top w:val="none" w:sz="0" w:space="0" w:color="auto"/>
        <w:left w:val="none" w:sz="0" w:space="0" w:color="auto"/>
        <w:bottom w:val="none" w:sz="0" w:space="0" w:color="auto"/>
        <w:right w:val="none" w:sz="0" w:space="0" w:color="auto"/>
      </w:divBdr>
    </w:div>
    <w:div w:id="1618760174">
      <w:bodyDiv w:val="1"/>
      <w:marLeft w:val="0"/>
      <w:marRight w:val="0"/>
      <w:marTop w:val="0"/>
      <w:marBottom w:val="0"/>
      <w:divBdr>
        <w:top w:val="none" w:sz="0" w:space="0" w:color="auto"/>
        <w:left w:val="none" w:sz="0" w:space="0" w:color="auto"/>
        <w:bottom w:val="none" w:sz="0" w:space="0" w:color="auto"/>
        <w:right w:val="none" w:sz="0" w:space="0" w:color="auto"/>
      </w:divBdr>
    </w:div>
    <w:div w:id="172078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s\Form%20-%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A4DC6F2E624445AA8DC8742E6AB49A" ma:contentTypeVersion="19" ma:contentTypeDescription="Create a new document." ma:contentTypeScope="" ma:versionID="b5916a3c94a8ffa996ea406eb3bbb92b">
  <xsd:schema xmlns:xsd="http://www.w3.org/2001/XMLSchema" xmlns:xs="http://www.w3.org/2001/XMLSchema" xmlns:p="http://schemas.microsoft.com/office/2006/metadata/properties" xmlns:ns2="4ad3dc22-aa0e-4099-807a-0c1c4fb73ccc" xmlns:ns3="8f5a6fad-05a1-4ef7-8ee5-9f2e981853c0" targetNamespace="http://schemas.microsoft.com/office/2006/metadata/properties" ma:root="true" ma:fieldsID="ad4debda3c060216e689f1c2b8e3fab0" ns2:_="" ns3:_="">
    <xsd:import namespace="4ad3dc22-aa0e-4099-807a-0c1c4fb73ccc"/>
    <xsd:import namespace="8f5a6fad-05a1-4ef7-8ee5-9f2e981853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3dc22-aa0e-4099-807a-0c1c4fb73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a12c2ea-3e67-4785-8bf5-4f19be5ece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5a6fad-05a1-4ef7-8ee5-9f2e981853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4a5975-04ed-42c7-ba22-66eb80cd8e41}" ma:internalName="TaxCatchAll" ma:showField="CatchAllData" ma:web="8f5a6fad-05a1-4ef7-8ee5-9f2e98185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5a6fad-05a1-4ef7-8ee5-9f2e981853c0" xsi:nil="true"/>
    <lcf76f155ced4ddcb4097134ff3c332f xmlns="4ad3dc22-aa0e-4099-807a-0c1c4fb73c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E4C0E7-811B-4D7B-A13D-F90580360E01}"/>
</file>

<file path=customXml/itemProps2.xml><?xml version="1.0" encoding="utf-8"?>
<ds:datastoreItem xmlns:ds="http://schemas.openxmlformats.org/officeDocument/2006/customXml" ds:itemID="{6D1F08BD-1D28-47C3-8C21-083A62E4C7C7}">
  <ds:schemaRefs>
    <ds:schemaRef ds:uri="http://schemas.microsoft.com/sharepoint/v3/contenttype/forms"/>
  </ds:schemaRefs>
</ds:datastoreItem>
</file>

<file path=customXml/itemProps3.xml><?xml version="1.0" encoding="utf-8"?>
<ds:datastoreItem xmlns:ds="http://schemas.openxmlformats.org/officeDocument/2006/customXml" ds:itemID="{80EF2911-A510-4239-BCF8-BD29973B0A9F}">
  <ds:schemaRefs>
    <ds:schemaRef ds:uri="http://schemas.microsoft.com/office/2006/metadata/properties"/>
    <ds:schemaRef ds:uri="http://schemas.microsoft.com/office/infopath/2007/PartnerControls"/>
    <ds:schemaRef ds:uri="767fe1fb-a778-4607-880f-66c4ec81c6ad"/>
    <ds:schemaRef ds:uri="614eb5ac-d6cd-4f59-a3aa-744c9766c7ff"/>
  </ds:schemaRefs>
</ds:datastoreItem>
</file>

<file path=docProps/app.xml><?xml version="1.0" encoding="utf-8"?>
<Properties xmlns="http://schemas.openxmlformats.org/officeDocument/2006/extended-properties" xmlns:vt="http://schemas.openxmlformats.org/officeDocument/2006/docPropsVTypes">
  <Template>Form - Paper Template</Template>
  <TotalTime>1</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Abstract Template</vt:lpstr>
    </vt:vector>
  </TitlesOfParts>
  <Company>Conference Design Pty Ltd</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ben</dc:creator>
  <cp:keywords/>
  <cp:lastModifiedBy>Jessie Lahey</cp:lastModifiedBy>
  <cp:revision>2</cp:revision>
  <cp:lastPrinted>2003-11-11T06:23:00Z</cp:lastPrinted>
  <dcterms:created xsi:type="dcterms:W3CDTF">2026-07-30T06:02:00Z</dcterms:created>
  <dcterms:modified xsi:type="dcterms:W3CDTF">2026-07-30T06:02:00Z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1b60cbe8a120feae3c78c87a830d02e147bf0700da55d7821bbea6b6657f54d5</vt:lpwstr>
  </property>
  <property fmtid="{D5CDD505-2E9C-101B-9397-08002B2CF9AE}" pid="3" name="MediaServiceImageTags">
    <vt:lpwstr/>
  </property>
  <property fmtid="{D5CDD505-2E9C-101B-9397-08002B2CF9AE}" pid="4" name="ContentTypeId">
    <vt:lpwstr>0x010100A8A4DC6F2E624445AA8DC8742E6AB49A</vt:lpwstr>
  </property>
</Properties>
</file>